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668" w:rsidRDefault="005E045B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-1455420</wp:posOffset>
            </wp:positionV>
            <wp:extent cx="7559040" cy="10692130"/>
            <wp:effectExtent l="0" t="4445" r="0" b="0"/>
            <wp:wrapTopAndBottom/>
            <wp:docPr id="16214" name="Picture 16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4" name="Picture 1621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831668" w:rsidSect="005E045B">
      <w:pgSz w:w="16838" w:h="11904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668"/>
    <w:rsid w:val="005E045B"/>
    <w:rsid w:val="0083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CCD72B-CFE1-4CF9-A392-9E99DED94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B1481B67</Template>
  <TotalTime>2</TotalTime>
  <Pages>1</Pages>
  <Words>0</Words>
  <Characters>1</Characters>
  <Application>Microsoft Office Word</Application>
  <DocSecurity>0</DocSecurity>
  <Lines>1</Lines>
  <Paragraphs>1</Paragraphs>
  <ScaleCrop>false</ScaleCrop>
  <Company>C2k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Hay</dc:creator>
  <cp:keywords/>
  <cp:lastModifiedBy>G Hay</cp:lastModifiedBy>
  <cp:revision>2</cp:revision>
  <dcterms:created xsi:type="dcterms:W3CDTF">2019-10-24T12:55:00Z</dcterms:created>
  <dcterms:modified xsi:type="dcterms:W3CDTF">2019-10-24T12:55:00Z</dcterms:modified>
</cp:coreProperties>
</file>