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459" w:rsidRDefault="00F92B49">
      <w:bookmarkStart w:id="0" w:name="_GoBack"/>
      <w:bookmarkEnd w:id="0"/>
      <w:r w:rsidRPr="00F92B4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-1562100</wp:posOffset>
            </wp:positionV>
            <wp:extent cx="6925310" cy="10050145"/>
            <wp:effectExtent l="0" t="318" r="8573" b="8572"/>
            <wp:wrapThrough wrapText="bothSides">
              <wp:wrapPolygon edited="0">
                <wp:start x="21601" y="1"/>
                <wp:lineTo x="33" y="1"/>
                <wp:lineTo x="33" y="21577"/>
                <wp:lineTo x="21601" y="21577"/>
                <wp:lineTo x="21601" y="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531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2459" w:rsidSect="00F92B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49"/>
    <w:rsid w:val="00096810"/>
    <w:rsid w:val="0013138F"/>
    <w:rsid w:val="00D17020"/>
    <w:rsid w:val="00F9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437C43-44BF-44FC-8AE4-5C99E802E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E5E1BBBA</Template>
  <TotalTime>66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Hay</dc:creator>
  <cp:keywords/>
  <dc:description/>
  <cp:lastModifiedBy>G Hay</cp:lastModifiedBy>
  <cp:revision>1</cp:revision>
  <dcterms:created xsi:type="dcterms:W3CDTF">2018-04-10T08:59:00Z</dcterms:created>
  <dcterms:modified xsi:type="dcterms:W3CDTF">2018-04-10T10:05:00Z</dcterms:modified>
</cp:coreProperties>
</file>